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868"/>
        <w:gridCol w:w="514"/>
        <w:gridCol w:w="4354"/>
      </w:tblGrid>
      <w:tr w:rsidR="0084396A" w:rsidRPr="00A75D6A" w14:paraId="31D0EB28" w14:textId="77777777" w:rsidTr="00BB2A6D">
        <w:tc>
          <w:tcPr>
            <w:tcW w:w="2764" w:type="pct"/>
            <w:gridSpan w:val="2"/>
          </w:tcPr>
          <w:p w14:paraId="24A8740B" w14:textId="56B312DA" w:rsidR="0084396A" w:rsidRPr="005942ED" w:rsidRDefault="0084396A" w:rsidP="0044593E">
            <w:pPr>
              <w:spacing w:line="259" w:lineRule="auto"/>
              <w:rPr>
                <w:rFonts w:ascii="Raleway" w:hAnsi="Raleway"/>
                <w:b/>
                <w:bCs/>
              </w:rPr>
            </w:pPr>
            <w:r w:rsidRPr="005942ED">
              <w:rPr>
                <w:rFonts w:ascii="Raleway" w:hAnsi="Raleway"/>
                <w:b/>
                <w:bCs/>
              </w:rPr>
              <w:t>C</w:t>
            </w:r>
            <w:r w:rsidR="0084118B" w:rsidRPr="005942ED">
              <w:rPr>
                <w:rFonts w:ascii="Raleway" w:hAnsi="Raleway"/>
                <w:b/>
                <w:bCs/>
              </w:rPr>
              <w:t>HRISTCHURCH NEUROPHYSIOLOGY</w:t>
            </w:r>
          </w:p>
          <w:p w14:paraId="500CFA2B" w14:textId="2DD1DA09" w:rsidR="0084396A" w:rsidRPr="00A75D6A" w:rsidRDefault="0084396A" w:rsidP="0044593E">
            <w:pPr>
              <w:spacing w:line="259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Dr Zoe Woodward</w:t>
            </w:r>
            <w:r w:rsidR="00842D0D">
              <w:rPr>
                <w:rFonts w:ascii="Raleway" w:hAnsi="Raleway"/>
              </w:rPr>
              <w:t xml:space="preserve"> </w:t>
            </w:r>
            <w:r w:rsidR="00EB0B00">
              <w:rPr>
                <w:rFonts w:ascii="Raleway" w:hAnsi="Raleway"/>
              </w:rPr>
              <w:t>| Dr James Beharry</w:t>
            </w:r>
          </w:p>
          <w:p w14:paraId="3A498F45" w14:textId="77777777" w:rsidR="0084396A" w:rsidRPr="00A75D6A" w:rsidRDefault="0084396A" w:rsidP="0044593E">
            <w:pPr>
              <w:spacing w:line="259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Level 2, 40 Stewart St</w:t>
            </w:r>
          </w:p>
          <w:p w14:paraId="757D37F2" w14:textId="77777777" w:rsidR="0084396A" w:rsidRPr="00A75D6A" w:rsidRDefault="0084396A" w:rsidP="0044593E">
            <w:pPr>
              <w:spacing w:line="259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Christchurch 8011</w:t>
            </w:r>
          </w:p>
          <w:p w14:paraId="1570E112" w14:textId="0827306E" w:rsidR="0084396A" w:rsidRPr="00A75D6A" w:rsidRDefault="0084396A" w:rsidP="0044593E">
            <w:pPr>
              <w:spacing w:line="259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  <w:b/>
                <w:bCs/>
              </w:rPr>
              <w:t>Email:</w:t>
            </w:r>
            <w:r w:rsidRPr="00A75D6A">
              <w:rPr>
                <w:rFonts w:ascii="Raleway" w:hAnsi="Raleway"/>
              </w:rPr>
              <w:t xml:space="preserve"> </w:t>
            </w:r>
            <w:hyperlink r:id="rId4" w:history="1">
              <w:r w:rsidRPr="00A75D6A">
                <w:rPr>
                  <w:rStyle w:val="Hyperlink"/>
                  <w:rFonts w:ascii="Raleway" w:hAnsi="Raleway"/>
                </w:rPr>
                <w:t>admin@ssms.co.nz</w:t>
              </w:r>
            </w:hyperlink>
          </w:p>
          <w:p w14:paraId="4ECC1A1F" w14:textId="77777777" w:rsidR="0084396A" w:rsidRDefault="0084396A" w:rsidP="0044593E">
            <w:pPr>
              <w:spacing w:line="259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  <w:b/>
                <w:bCs/>
              </w:rPr>
              <w:t>Phone:</w:t>
            </w:r>
            <w:r w:rsidRPr="00A75D6A">
              <w:rPr>
                <w:rFonts w:ascii="Raleway" w:hAnsi="Raleway"/>
              </w:rPr>
              <w:t xml:space="preserve"> 03 662 9459</w:t>
            </w:r>
          </w:p>
          <w:p w14:paraId="072DC512" w14:textId="6F120A53" w:rsidR="00C234D6" w:rsidRDefault="00C234D6" w:rsidP="0044593E">
            <w:pPr>
              <w:spacing w:line="259" w:lineRule="auto"/>
              <w:rPr>
                <w:rFonts w:ascii="Raleway" w:hAnsi="Raleway"/>
              </w:rPr>
            </w:pPr>
            <w:r w:rsidRPr="003A643E">
              <w:rPr>
                <w:rFonts w:ascii="Raleway" w:hAnsi="Raleway"/>
                <w:b/>
                <w:bCs/>
              </w:rPr>
              <w:t>Web:</w:t>
            </w:r>
            <w:r>
              <w:rPr>
                <w:rFonts w:ascii="Raleway" w:hAnsi="Raleway"/>
              </w:rPr>
              <w:t xml:space="preserve"> </w:t>
            </w:r>
            <w:hyperlink r:id="rId5" w:history="1">
              <w:r w:rsidR="003A643E" w:rsidRPr="009A3218">
                <w:rPr>
                  <w:rStyle w:val="Hyperlink"/>
                  <w:rFonts w:ascii="Raleway" w:hAnsi="Raleway"/>
                </w:rPr>
                <w:t>www.chchneurophys.co.nz</w:t>
              </w:r>
            </w:hyperlink>
          </w:p>
          <w:p w14:paraId="714966B7" w14:textId="03625489" w:rsidR="0084396A" w:rsidRPr="00A75D6A" w:rsidRDefault="0084396A" w:rsidP="0044593E">
            <w:pPr>
              <w:spacing w:line="259" w:lineRule="auto"/>
              <w:rPr>
                <w:rFonts w:ascii="Raleway" w:hAnsi="Raleway"/>
              </w:rPr>
            </w:pPr>
            <w:proofErr w:type="spellStart"/>
            <w:r w:rsidRPr="00A75D6A">
              <w:rPr>
                <w:rFonts w:ascii="Raleway" w:hAnsi="Raleway"/>
                <w:b/>
                <w:bCs/>
              </w:rPr>
              <w:t>Healthlink</w:t>
            </w:r>
            <w:proofErr w:type="spellEnd"/>
            <w:r w:rsidRPr="00A75D6A">
              <w:rPr>
                <w:rFonts w:ascii="Raleway" w:hAnsi="Raleway"/>
                <w:b/>
                <w:bCs/>
              </w:rPr>
              <w:t xml:space="preserve"> EDI:</w:t>
            </w:r>
            <w:r w:rsidRPr="00A75D6A">
              <w:rPr>
                <w:rFonts w:ascii="Raleway" w:hAnsi="Raleway"/>
              </w:rPr>
              <w:t xml:space="preserve"> </w:t>
            </w:r>
            <w:proofErr w:type="spellStart"/>
            <w:r w:rsidRPr="00A75D6A">
              <w:rPr>
                <w:rFonts w:ascii="Raleway" w:hAnsi="Raleway"/>
              </w:rPr>
              <w:t>gastrosp</w:t>
            </w:r>
            <w:proofErr w:type="spellEnd"/>
          </w:p>
        </w:tc>
        <w:tc>
          <w:tcPr>
            <w:tcW w:w="2236" w:type="pct"/>
            <w:shd w:val="clear" w:color="auto" w:fill="F2F2F2" w:themeFill="background1" w:themeFillShade="F2"/>
            <w:vAlign w:val="center"/>
          </w:tcPr>
          <w:p w14:paraId="27F66016" w14:textId="06475209" w:rsidR="0084396A" w:rsidRPr="00A75D6A" w:rsidRDefault="0084396A" w:rsidP="0084118B">
            <w:pPr>
              <w:jc w:val="center"/>
              <w:rPr>
                <w:rFonts w:ascii="Raleway" w:hAnsi="Raleway"/>
              </w:rPr>
            </w:pPr>
            <w:r w:rsidRPr="00A75D6A">
              <w:rPr>
                <w:rFonts w:ascii="Raleway" w:hAnsi="Raleway"/>
                <w:sz w:val="32"/>
                <w:szCs w:val="32"/>
              </w:rPr>
              <w:t xml:space="preserve">REQUEST FOR </w:t>
            </w:r>
            <w:r w:rsidR="00A70491">
              <w:rPr>
                <w:rFonts w:ascii="Raleway" w:hAnsi="Raleway"/>
                <w:sz w:val="32"/>
                <w:szCs w:val="32"/>
              </w:rPr>
              <w:t>EEG</w:t>
            </w:r>
          </w:p>
        </w:tc>
      </w:tr>
      <w:tr w:rsidR="00A75D6A" w:rsidRPr="00A75D6A" w14:paraId="78C7730E" w14:textId="77777777" w:rsidTr="00A75D6A">
        <w:trPr>
          <w:trHeight w:val="232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59B7BC80" w14:textId="4E9B3D60" w:rsidR="00A75D6A" w:rsidRPr="00A75D6A" w:rsidRDefault="00A75D6A">
            <w:pPr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PATIENT DETAILS / STICKER</w:t>
            </w:r>
          </w:p>
        </w:tc>
      </w:tr>
      <w:tr w:rsidR="005358EE" w:rsidRPr="00A75D6A" w14:paraId="4BE34C6F" w14:textId="77777777" w:rsidTr="00085DA0">
        <w:tc>
          <w:tcPr>
            <w:tcW w:w="2500" w:type="pct"/>
            <w:tcBorders>
              <w:right w:val="single" w:sz="4" w:space="0" w:color="FFFFFF" w:themeColor="background1"/>
            </w:tcBorders>
          </w:tcPr>
          <w:p w14:paraId="329E4569" w14:textId="77777777" w:rsidR="005358EE" w:rsidRDefault="005358EE" w:rsidP="000F356B">
            <w:pPr>
              <w:spacing w:line="360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Name:</w:t>
            </w:r>
            <w:r>
              <w:rPr>
                <w:rFonts w:ascii="Raleway" w:hAnsi="Raleway"/>
              </w:rPr>
              <w:t xml:space="preserve"> </w:t>
            </w:r>
            <w:r w:rsidRPr="00A75D6A">
              <w:rPr>
                <w:rFonts w:ascii="Raleway" w:hAnsi="Raleway"/>
              </w:rPr>
              <w:t xml:space="preserve"> </w:t>
            </w:r>
          </w:p>
          <w:p w14:paraId="2FEFD5F9" w14:textId="52198BC3" w:rsidR="005358EE" w:rsidRPr="00A75D6A" w:rsidRDefault="005358EE" w:rsidP="000F356B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 xml:space="preserve">Address:                       </w:t>
            </w:r>
          </w:p>
          <w:p w14:paraId="59CD6443" w14:textId="65988C7D" w:rsidR="005358EE" w:rsidRPr="00A75D6A" w:rsidRDefault="005358EE" w:rsidP="00B06838">
            <w:pPr>
              <w:spacing w:line="360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DOB:</w:t>
            </w:r>
            <w:r>
              <w:rPr>
                <w:rFonts w:ascii="Raleway" w:hAnsi="Raleway"/>
              </w:rPr>
              <w:t xml:space="preserve">                                                                                        </w:t>
            </w:r>
          </w:p>
          <w:p w14:paraId="454A5D01" w14:textId="77777777" w:rsidR="005358EE" w:rsidRDefault="005358EE" w:rsidP="000934DD">
            <w:pPr>
              <w:spacing w:line="360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 xml:space="preserve">NHI: </w:t>
            </w:r>
            <w:r>
              <w:rPr>
                <w:rFonts w:ascii="Raleway" w:hAnsi="Raleway"/>
              </w:rPr>
              <w:t xml:space="preserve">     </w:t>
            </w:r>
          </w:p>
          <w:p w14:paraId="35FFDF33" w14:textId="77777777" w:rsidR="005358EE" w:rsidRDefault="005358EE" w:rsidP="000934DD">
            <w:pPr>
              <w:spacing w:line="360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Phone:</w:t>
            </w:r>
            <w:r>
              <w:rPr>
                <w:rFonts w:ascii="Raleway" w:hAnsi="Raleway"/>
              </w:rPr>
              <w:t xml:space="preserve">   </w:t>
            </w:r>
          </w:p>
          <w:p w14:paraId="14FEC627" w14:textId="77777777" w:rsidR="00445E77" w:rsidRDefault="00445E77" w:rsidP="005358EE">
            <w:pPr>
              <w:spacing w:line="360" w:lineRule="auto"/>
              <w:rPr>
                <w:rFonts w:ascii="Raleway" w:hAnsi="Raleway"/>
              </w:rPr>
            </w:pPr>
          </w:p>
          <w:p w14:paraId="3422681E" w14:textId="5A83FFF2" w:rsidR="005358EE" w:rsidRDefault="005358EE" w:rsidP="005358EE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 xml:space="preserve">Email: </w:t>
            </w:r>
          </w:p>
          <w:p w14:paraId="4EC62EA8" w14:textId="233C667E" w:rsidR="005358EE" w:rsidRPr="00A75D6A" w:rsidRDefault="005358EE" w:rsidP="005358EE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 xml:space="preserve">GP: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00" w:type="pct"/>
            <w:gridSpan w:val="2"/>
            <w:tcBorders>
              <w:left w:val="single" w:sz="4" w:space="0" w:color="FFFFFF" w:themeColor="background1"/>
            </w:tcBorders>
          </w:tcPr>
          <w:p w14:paraId="3913C45E" w14:textId="77777777" w:rsidR="00894FEC" w:rsidRDefault="00894FEC" w:rsidP="000934DD">
            <w:pPr>
              <w:spacing w:line="360" w:lineRule="auto"/>
              <w:rPr>
                <w:rFonts w:ascii="Raleway" w:hAnsi="Raleway"/>
              </w:rPr>
            </w:pPr>
          </w:p>
          <w:p w14:paraId="1048975C" w14:textId="6F05DB2B" w:rsidR="005358EE" w:rsidRPr="00A75D6A" w:rsidRDefault="005358EE" w:rsidP="000934DD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 xml:space="preserve"> </w:t>
            </w:r>
          </w:p>
        </w:tc>
      </w:tr>
      <w:tr w:rsidR="00560D49" w:rsidRPr="00A75D6A" w14:paraId="303FB412" w14:textId="77777777" w:rsidTr="00A75D6A">
        <w:tc>
          <w:tcPr>
            <w:tcW w:w="5000" w:type="pct"/>
            <w:gridSpan w:val="3"/>
            <w:shd w:val="clear" w:color="auto" w:fill="BFBFBF" w:themeFill="background1" w:themeFillShade="BF"/>
          </w:tcPr>
          <w:p w14:paraId="6DBE1530" w14:textId="3D6AA0C6" w:rsidR="00560D49" w:rsidRPr="00A75D6A" w:rsidRDefault="00560D49">
            <w:pPr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 xml:space="preserve">REASON FOR REFERRAL / QUESTION TO BE ANSWERED ON </w:t>
            </w:r>
            <w:r w:rsidR="00A70491">
              <w:rPr>
                <w:rFonts w:ascii="Raleway" w:hAnsi="Raleway"/>
              </w:rPr>
              <w:t>EEG</w:t>
            </w:r>
          </w:p>
        </w:tc>
      </w:tr>
      <w:tr w:rsidR="00560D49" w:rsidRPr="00A75D6A" w14:paraId="1DCF0FF8" w14:textId="77777777" w:rsidTr="00A75D6A">
        <w:tc>
          <w:tcPr>
            <w:tcW w:w="5000" w:type="pct"/>
            <w:gridSpan w:val="3"/>
          </w:tcPr>
          <w:p w14:paraId="2FC573D9" w14:textId="77777777" w:rsidR="00560D49" w:rsidRPr="00A75D6A" w:rsidRDefault="00560D49" w:rsidP="00560D49">
            <w:pPr>
              <w:rPr>
                <w:rFonts w:ascii="Raleway" w:hAnsi="Raleway"/>
              </w:rPr>
            </w:pPr>
          </w:p>
          <w:p w14:paraId="44FA243F" w14:textId="77777777" w:rsidR="00560D49" w:rsidRPr="00A75D6A" w:rsidRDefault="00560D49" w:rsidP="00560D49">
            <w:pPr>
              <w:rPr>
                <w:rFonts w:ascii="Raleway" w:hAnsi="Raleway"/>
              </w:rPr>
            </w:pPr>
          </w:p>
          <w:p w14:paraId="4B4D6B9D" w14:textId="77777777" w:rsidR="00560D49" w:rsidRPr="00A75D6A" w:rsidRDefault="00560D49" w:rsidP="00560D49">
            <w:pPr>
              <w:rPr>
                <w:rFonts w:ascii="Raleway" w:hAnsi="Raleway"/>
              </w:rPr>
            </w:pPr>
          </w:p>
          <w:p w14:paraId="742640FF" w14:textId="77777777" w:rsidR="00560D49" w:rsidRPr="00A75D6A" w:rsidRDefault="00560D49" w:rsidP="00560D49">
            <w:pPr>
              <w:rPr>
                <w:rFonts w:ascii="Raleway" w:hAnsi="Raleway"/>
              </w:rPr>
            </w:pPr>
          </w:p>
          <w:p w14:paraId="7A98641B" w14:textId="77777777" w:rsidR="00560D49" w:rsidRDefault="00560D49" w:rsidP="00560D49">
            <w:pPr>
              <w:rPr>
                <w:rFonts w:ascii="Raleway" w:hAnsi="Raleway"/>
              </w:rPr>
            </w:pPr>
          </w:p>
          <w:p w14:paraId="51D2BA49" w14:textId="77777777" w:rsidR="0044593E" w:rsidRDefault="0044593E" w:rsidP="00560D49">
            <w:pPr>
              <w:rPr>
                <w:rFonts w:ascii="Raleway" w:hAnsi="Raleway"/>
              </w:rPr>
            </w:pPr>
          </w:p>
          <w:p w14:paraId="120E0C45" w14:textId="77777777" w:rsidR="0044593E" w:rsidRDefault="0044593E" w:rsidP="00560D49">
            <w:pPr>
              <w:rPr>
                <w:rFonts w:ascii="Raleway" w:hAnsi="Raleway"/>
              </w:rPr>
            </w:pPr>
          </w:p>
          <w:p w14:paraId="31837581" w14:textId="77777777" w:rsidR="00A75D6A" w:rsidRPr="00A75D6A" w:rsidRDefault="00A75D6A" w:rsidP="00560D49">
            <w:pPr>
              <w:rPr>
                <w:rFonts w:ascii="Raleway" w:hAnsi="Raleway"/>
              </w:rPr>
            </w:pPr>
          </w:p>
          <w:p w14:paraId="14F77CDF" w14:textId="77777777" w:rsidR="00560D49" w:rsidRPr="00A75D6A" w:rsidRDefault="00560D49" w:rsidP="00560D49">
            <w:pPr>
              <w:rPr>
                <w:rFonts w:ascii="Raleway" w:hAnsi="Raleway"/>
              </w:rPr>
            </w:pPr>
          </w:p>
          <w:p w14:paraId="757E3D11" w14:textId="77777777" w:rsidR="00560D49" w:rsidRDefault="00560D49" w:rsidP="00560D49">
            <w:pPr>
              <w:rPr>
                <w:rFonts w:ascii="Raleway" w:hAnsi="Raleway"/>
              </w:rPr>
            </w:pPr>
          </w:p>
          <w:p w14:paraId="42942C98" w14:textId="77777777" w:rsidR="00C522FF" w:rsidRDefault="00C522FF" w:rsidP="00694840">
            <w:pPr>
              <w:spacing w:line="480" w:lineRule="auto"/>
              <w:rPr>
                <w:rFonts w:ascii="Raleway" w:hAnsi="Raleway"/>
              </w:rPr>
            </w:pPr>
          </w:p>
          <w:p w14:paraId="729A201E" w14:textId="2ABA27C3" w:rsidR="003A0F1C" w:rsidRPr="00A75D6A" w:rsidRDefault="00445E77" w:rsidP="00694840">
            <w:pPr>
              <w:spacing w:line="480" w:lineRule="auto"/>
              <w:rPr>
                <w:rFonts w:ascii="Raleway" w:hAnsi="Raleway"/>
              </w:rPr>
            </w:pPr>
            <w:bookmarkStart w:id="0" w:name="_GoBack"/>
            <w:bookmarkEnd w:id="0"/>
            <w:r>
              <w:rPr>
                <w:rFonts w:ascii="Raleway" w:hAnsi="Raleway"/>
              </w:rPr>
              <w:t xml:space="preserve">Would you consider sleep deprivation to be particularly high risk for this patient?  </w:t>
            </w:r>
          </w:p>
        </w:tc>
      </w:tr>
      <w:tr w:rsidR="00A75D6A" w:rsidRPr="00A75D6A" w14:paraId="6A02480A" w14:textId="77777777" w:rsidTr="00A75D6A">
        <w:tc>
          <w:tcPr>
            <w:tcW w:w="5000" w:type="pct"/>
            <w:gridSpan w:val="3"/>
            <w:shd w:val="clear" w:color="auto" w:fill="BFBFBF" w:themeFill="background1" w:themeFillShade="BF"/>
          </w:tcPr>
          <w:p w14:paraId="5A437C3E" w14:textId="6F22B0BC" w:rsidR="00A75D6A" w:rsidRPr="00A75D6A" w:rsidRDefault="00A75D6A">
            <w:pPr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>REFERRING DOCTOR</w:t>
            </w:r>
          </w:p>
        </w:tc>
      </w:tr>
      <w:tr w:rsidR="00A75D6A" w:rsidRPr="00A75D6A" w14:paraId="68DAD590" w14:textId="77777777" w:rsidTr="00A75D6A">
        <w:tc>
          <w:tcPr>
            <w:tcW w:w="5000" w:type="pct"/>
            <w:gridSpan w:val="3"/>
          </w:tcPr>
          <w:p w14:paraId="703B987D" w14:textId="77777777" w:rsidR="00A75D6A" w:rsidRPr="00A75D6A" w:rsidRDefault="00A75D6A" w:rsidP="00694840">
            <w:pPr>
              <w:spacing w:line="360" w:lineRule="auto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 xml:space="preserve">Name: </w:t>
            </w:r>
          </w:p>
          <w:p w14:paraId="3955F483" w14:textId="45F44D8A" w:rsidR="00A75D6A" w:rsidRPr="00A75D6A" w:rsidRDefault="00D54628" w:rsidP="00694840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Department</w:t>
            </w:r>
            <w:r w:rsidR="00B02153">
              <w:rPr>
                <w:rFonts w:ascii="Raleway" w:hAnsi="Raleway"/>
              </w:rPr>
              <w:t xml:space="preserve"> / Practice</w:t>
            </w:r>
            <w:r w:rsidR="00A75D6A" w:rsidRPr="00A75D6A">
              <w:rPr>
                <w:rFonts w:ascii="Raleway" w:hAnsi="Raleway"/>
              </w:rPr>
              <w:t>:</w:t>
            </w:r>
          </w:p>
          <w:p w14:paraId="1ED24008" w14:textId="576EFFA1" w:rsidR="004D3030" w:rsidRDefault="00E652E2" w:rsidP="00694840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 xml:space="preserve">Contact details: </w:t>
            </w:r>
          </w:p>
          <w:p w14:paraId="6302B139" w14:textId="693484A9" w:rsidR="00694840" w:rsidRPr="00A75D6A" w:rsidRDefault="00694840" w:rsidP="00694840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Extra copies to:</w:t>
            </w:r>
          </w:p>
          <w:p w14:paraId="348EE458" w14:textId="6DFB3DF0" w:rsidR="00A75D6A" w:rsidRPr="00A75D6A" w:rsidRDefault="00E652E2" w:rsidP="00694840">
            <w:pPr>
              <w:spacing w:line="360" w:lineRule="auto"/>
              <w:rPr>
                <w:rFonts w:ascii="Raleway" w:hAnsi="Raleway"/>
              </w:rPr>
            </w:pPr>
            <w:r>
              <w:rPr>
                <w:rFonts w:ascii="Raleway" w:hAnsi="Raleway"/>
              </w:rPr>
              <w:t xml:space="preserve">                                                                                            </w:t>
            </w:r>
            <w:r w:rsidR="00A75D6A" w:rsidRPr="00A75D6A">
              <w:rPr>
                <w:rFonts w:ascii="Raleway" w:hAnsi="Raleway"/>
              </w:rPr>
              <w:t>Date</w:t>
            </w:r>
            <w:r w:rsidR="006E51B1">
              <w:rPr>
                <w:rFonts w:ascii="Raleway" w:hAnsi="Raleway"/>
              </w:rPr>
              <w:t xml:space="preserve"> of referral</w:t>
            </w:r>
            <w:r w:rsidR="00A75D6A" w:rsidRPr="00A75D6A">
              <w:rPr>
                <w:rFonts w:ascii="Raleway" w:hAnsi="Raleway"/>
              </w:rPr>
              <w:t>:</w:t>
            </w:r>
          </w:p>
        </w:tc>
      </w:tr>
      <w:tr w:rsidR="00A75D6A" w:rsidRPr="00A75D6A" w14:paraId="64424617" w14:textId="77777777" w:rsidTr="00A75D6A">
        <w:tc>
          <w:tcPr>
            <w:tcW w:w="5000" w:type="pct"/>
            <w:gridSpan w:val="3"/>
            <w:vAlign w:val="center"/>
          </w:tcPr>
          <w:p w14:paraId="7CF7037A" w14:textId="77777777" w:rsidR="00A75D6A" w:rsidRPr="00A75D6A" w:rsidRDefault="00A75D6A" w:rsidP="00A75D6A">
            <w:pPr>
              <w:jc w:val="center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 xml:space="preserve">Please send referrals to: </w:t>
            </w:r>
            <w:hyperlink r:id="rId6" w:history="1">
              <w:r w:rsidRPr="00A75D6A">
                <w:rPr>
                  <w:rStyle w:val="Hyperlink"/>
                  <w:rFonts w:ascii="Raleway" w:hAnsi="Raleway"/>
                </w:rPr>
                <w:t>admin@ssms.co.nz</w:t>
              </w:r>
            </w:hyperlink>
          </w:p>
          <w:p w14:paraId="1B248D02" w14:textId="50B2BC4F" w:rsidR="00A75D6A" w:rsidRPr="00A75D6A" w:rsidRDefault="00A75D6A" w:rsidP="00A75D6A">
            <w:pPr>
              <w:jc w:val="center"/>
              <w:rPr>
                <w:rFonts w:ascii="Raleway" w:hAnsi="Raleway"/>
              </w:rPr>
            </w:pPr>
            <w:r w:rsidRPr="00A75D6A">
              <w:rPr>
                <w:rFonts w:ascii="Raleway" w:hAnsi="Raleway"/>
              </w:rPr>
              <w:t xml:space="preserve">ERMS, </w:t>
            </w:r>
            <w:proofErr w:type="spellStart"/>
            <w:r w:rsidRPr="00A75D6A">
              <w:rPr>
                <w:rFonts w:ascii="Raleway" w:hAnsi="Raleway"/>
              </w:rPr>
              <w:t>Healthlink</w:t>
            </w:r>
            <w:proofErr w:type="spellEnd"/>
            <w:r w:rsidRPr="00A75D6A">
              <w:rPr>
                <w:rFonts w:ascii="Raleway" w:hAnsi="Raleway"/>
              </w:rPr>
              <w:t xml:space="preserve"> EDI (</w:t>
            </w:r>
            <w:proofErr w:type="spellStart"/>
            <w:r w:rsidRPr="00A75D6A">
              <w:rPr>
                <w:rFonts w:ascii="Raleway" w:hAnsi="Raleway"/>
              </w:rPr>
              <w:t>gastrosp</w:t>
            </w:r>
            <w:proofErr w:type="spellEnd"/>
            <w:r w:rsidRPr="00A75D6A">
              <w:rPr>
                <w:rFonts w:ascii="Raleway" w:hAnsi="Raleway"/>
              </w:rPr>
              <w:t>) and mailed referrals also accepted</w:t>
            </w:r>
          </w:p>
        </w:tc>
      </w:tr>
    </w:tbl>
    <w:p w14:paraId="7FFC82FD" w14:textId="77777777" w:rsidR="00F31B32" w:rsidRDefault="00F31B32"/>
    <w:sectPr w:rsidR="00F31B32" w:rsidSect="0084396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6A"/>
    <w:rsid w:val="00085DA0"/>
    <w:rsid w:val="000934DD"/>
    <w:rsid w:val="000D4F61"/>
    <w:rsid w:val="000F356B"/>
    <w:rsid w:val="00117A04"/>
    <w:rsid w:val="00161AB8"/>
    <w:rsid w:val="0026292B"/>
    <w:rsid w:val="00375EF9"/>
    <w:rsid w:val="003934B9"/>
    <w:rsid w:val="003A0F1C"/>
    <w:rsid w:val="003A643E"/>
    <w:rsid w:val="0044593E"/>
    <w:rsid w:val="00445E77"/>
    <w:rsid w:val="00456150"/>
    <w:rsid w:val="0049443D"/>
    <w:rsid w:val="00497539"/>
    <w:rsid w:val="004B23AF"/>
    <w:rsid w:val="004D3030"/>
    <w:rsid w:val="004E2BAF"/>
    <w:rsid w:val="00522198"/>
    <w:rsid w:val="005358EE"/>
    <w:rsid w:val="00560D49"/>
    <w:rsid w:val="0058285C"/>
    <w:rsid w:val="005942ED"/>
    <w:rsid w:val="005E004B"/>
    <w:rsid w:val="00604226"/>
    <w:rsid w:val="00694840"/>
    <w:rsid w:val="006B574B"/>
    <w:rsid w:val="006E51B1"/>
    <w:rsid w:val="00767479"/>
    <w:rsid w:val="007A1FE7"/>
    <w:rsid w:val="007B095A"/>
    <w:rsid w:val="007C4FED"/>
    <w:rsid w:val="0084118B"/>
    <w:rsid w:val="00842D0D"/>
    <w:rsid w:val="0084396A"/>
    <w:rsid w:val="00894FEC"/>
    <w:rsid w:val="008A1379"/>
    <w:rsid w:val="009247A1"/>
    <w:rsid w:val="00A70491"/>
    <w:rsid w:val="00A75D6A"/>
    <w:rsid w:val="00B02153"/>
    <w:rsid w:val="00B06838"/>
    <w:rsid w:val="00B26559"/>
    <w:rsid w:val="00B53217"/>
    <w:rsid w:val="00B84612"/>
    <w:rsid w:val="00BB1E22"/>
    <w:rsid w:val="00BB2A6D"/>
    <w:rsid w:val="00BB4C5F"/>
    <w:rsid w:val="00C111B4"/>
    <w:rsid w:val="00C234D6"/>
    <w:rsid w:val="00C522FF"/>
    <w:rsid w:val="00D54628"/>
    <w:rsid w:val="00DB0DDD"/>
    <w:rsid w:val="00E23FF5"/>
    <w:rsid w:val="00E652E2"/>
    <w:rsid w:val="00E76FFD"/>
    <w:rsid w:val="00EB0B00"/>
    <w:rsid w:val="00EB1FE5"/>
    <w:rsid w:val="00ED3536"/>
    <w:rsid w:val="00F31B32"/>
    <w:rsid w:val="00F36619"/>
    <w:rsid w:val="00F829D1"/>
    <w:rsid w:val="00FD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2D58F"/>
  <w15:chartTrackingRefBased/>
  <w15:docId w15:val="{51DA36D8-141A-4AD0-B6D6-CAB4A8F8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439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ssms.co.nz" TargetMode="External"/><Relationship Id="rId5" Type="http://schemas.openxmlformats.org/officeDocument/2006/relationships/hyperlink" Target="http://www.chchneurophys.co.nz" TargetMode="External"/><Relationship Id="rId4" Type="http://schemas.openxmlformats.org/officeDocument/2006/relationships/hyperlink" Target="mailto:admin@ssms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73DC46C.dotm</Template>
  <TotalTime>6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Douglas</dc:creator>
  <cp:keywords/>
  <dc:description/>
  <cp:lastModifiedBy>Zoe Woodward</cp:lastModifiedBy>
  <cp:revision>4</cp:revision>
  <cp:lastPrinted>2022-06-01T18:59:00Z</cp:lastPrinted>
  <dcterms:created xsi:type="dcterms:W3CDTF">2026-08-04T02:57:00Z</dcterms:created>
  <dcterms:modified xsi:type="dcterms:W3CDTF">2026-09-15T04:07:00Z</dcterms:modified>
</cp:coreProperties>
</file>